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CC8" w:rsidRDefault="00953CC8" w:rsidP="005949D3">
      <w:pPr>
        <w:pStyle w:val="Heading1"/>
        <w:tabs>
          <w:tab w:val="right" w:pos="9043"/>
        </w:tabs>
        <w:spacing w:before="57" w:line="100" w:lineRule="atLeast"/>
        <w:jc w:val="center"/>
      </w:pPr>
      <w:r>
        <w:rPr>
          <w:noProof/>
          <w:lang w:eastAsia="el-G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Logo Digital Championship 2014-2015" style="position:absolute;left:0;text-align:left;margin-left:365.25pt;margin-top:21.75pt;width:132pt;height:71.7pt;z-index:251658752;visibility:visible">
            <v:imagedata r:id="rId5" o:title=""/>
            <w10:wrap type="square"/>
          </v:shape>
        </w:pict>
      </w:r>
      <w:r>
        <w:rPr>
          <w:noProof/>
          <w:lang w:eastAsia="el-GR"/>
        </w:rPr>
        <w:pict>
          <v:shape id="Picture 3" o:spid="_x0000_s1027" type="#_x0000_t75" style="position:absolute;left:0;text-align:left;margin-left:18pt;margin-top:15.3pt;width:127.7pt;height:88.35pt;z-index:251657728;visibility:visible">
            <v:imagedata r:id="rId6" o:title=""/>
          </v:shape>
        </w:pict>
      </w:r>
      <w:r>
        <w:rPr>
          <w:noProof/>
          <w:lang w:eastAsia="el-GR"/>
        </w:rPr>
        <w:pict>
          <v:shape id="Picture 1" o:spid="_x0000_s1028" type="#_x0000_t75" style="position:absolute;left:0;text-align:left;margin-left:221.25pt;margin-top:53.65pt;width:135.75pt;height:85.8pt;z-index:251656704;visibility:visible;mso-wrap-distance-left:0;mso-wrap-distance-right:0;mso-position-horizontal-relative:page;mso-position-vertical-relative:page" filled="t">
            <v:imagedata r:id="rId7" o:title=""/>
            <w10:wrap type="topAndBottom" anchorx="page" anchory="page"/>
          </v:shape>
        </w:pict>
      </w:r>
    </w:p>
    <w:p w:rsidR="00953CC8" w:rsidRDefault="00953CC8" w:rsidP="00836743">
      <w:pPr>
        <w:pStyle w:val="BodyText"/>
        <w:jc w:val="center"/>
        <w:rPr>
          <w:color w:val="FF0000"/>
          <w:sz w:val="32"/>
        </w:rPr>
      </w:pPr>
    </w:p>
    <w:p w:rsidR="00953CC8" w:rsidRPr="00F7360C" w:rsidRDefault="00953CC8" w:rsidP="006237E3">
      <w:pPr>
        <w:spacing w:after="170" w:line="100" w:lineRule="atLeast"/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ΔΙΑΓΩΝΙΣΜΟΣ</w:t>
      </w:r>
    </w:p>
    <w:p w:rsidR="00953CC8" w:rsidRDefault="00953CC8" w:rsidP="006237E3">
      <w:pPr>
        <w:pStyle w:val="BodyTex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ΨΗΦΙΑΚΗΣ ΚΑΙΝΟΤΟΜΙΑΣ: ΨΗΦΙΑΚΟ ΠΡΩΤΑΘΛΗΜΑ</w:t>
      </w:r>
    </w:p>
    <w:p w:rsidR="00953CC8" w:rsidRDefault="00953CC8" w:rsidP="006237E3">
      <w:pPr>
        <w:pStyle w:val="BodyTex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Υπεύθυνη δήλωση μαθητή/τριας</w:t>
      </w:r>
    </w:p>
    <w:p w:rsidR="00953CC8" w:rsidRPr="00A869E3" w:rsidRDefault="00953CC8" w:rsidP="006237E3">
      <w:pPr>
        <w:jc w:val="right"/>
        <w:rPr>
          <w:sz w:val="22"/>
          <w:szCs w:val="22"/>
        </w:rPr>
      </w:pPr>
      <w:r w:rsidRPr="00A869E3">
        <w:rPr>
          <w:sz w:val="22"/>
          <w:szCs w:val="22"/>
        </w:rPr>
        <w:t>Ημερομηνία:…./…../……….</w:t>
      </w:r>
    </w:p>
    <w:p w:rsidR="00953CC8" w:rsidRPr="00A869E3" w:rsidRDefault="00953CC8" w:rsidP="005949D3">
      <w:pPr>
        <w:ind w:left="720"/>
        <w:jc w:val="left"/>
        <w:rPr>
          <w:sz w:val="22"/>
          <w:szCs w:val="22"/>
        </w:rPr>
      </w:pPr>
    </w:p>
    <w:p w:rsidR="00953CC8" w:rsidRPr="00A869E3" w:rsidRDefault="00953CC8" w:rsidP="00C649AE">
      <w:pPr>
        <w:ind w:left="142"/>
        <w:jc w:val="left"/>
        <w:rPr>
          <w:sz w:val="22"/>
          <w:szCs w:val="22"/>
        </w:rPr>
      </w:pPr>
      <w:r w:rsidRPr="00A869E3">
        <w:rPr>
          <w:sz w:val="22"/>
          <w:szCs w:val="22"/>
        </w:rPr>
        <w:t xml:space="preserve">Εγώ ο/η ……….. ………………………………………………. του…………………… (όνομα πατέρα) </w:t>
      </w:r>
      <w:r w:rsidRPr="00A869E3">
        <w:rPr>
          <w:sz w:val="22"/>
          <w:szCs w:val="22"/>
        </w:rPr>
        <w:br/>
        <w:t xml:space="preserve">με αριθμό πιστοποιητικού (ταυτότητα ή διαβατήριο ή σχολική/φοιτητική ταυτότητα) ………………… του/της </w:t>
      </w:r>
      <w:r w:rsidRPr="00A869E3">
        <w:rPr>
          <w:sz w:val="22"/>
          <w:szCs w:val="22"/>
        </w:rPr>
        <w:br/>
        <w:t xml:space="preserve">(σχολείο/ πανεπιστήμιο/εταιρεία)…………….………………………………………………………. </w:t>
      </w:r>
    </w:p>
    <w:p w:rsidR="00953CC8" w:rsidRPr="00A869E3" w:rsidRDefault="00953CC8" w:rsidP="00C649AE">
      <w:pPr>
        <w:ind w:left="426"/>
        <w:jc w:val="left"/>
        <w:rPr>
          <w:sz w:val="22"/>
          <w:szCs w:val="22"/>
        </w:rPr>
      </w:pPr>
      <w:r w:rsidRPr="00A869E3">
        <w:rPr>
          <w:sz w:val="22"/>
          <w:szCs w:val="22"/>
        </w:rPr>
        <w:t>Δηλώνω ότι:</w:t>
      </w:r>
    </w:p>
    <w:p w:rsidR="00953CC8" w:rsidRPr="00A869E3" w:rsidRDefault="00953CC8" w:rsidP="00A869E3">
      <w:pPr>
        <w:pStyle w:val="ListParagraph"/>
        <w:numPr>
          <w:ilvl w:val="0"/>
          <w:numId w:val="2"/>
        </w:numPr>
        <w:spacing w:line="240" w:lineRule="auto"/>
        <w:jc w:val="left"/>
        <w:rPr>
          <w:sz w:val="22"/>
          <w:szCs w:val="22"/>
        </w:rPr>
      </w:pPr>
      <w:r w:rsidRPr="00A869E3">
        <w:rPr>
          <w:sz w:val="22"/>
          <w:szCs w:val="22"/>
        </w:rPr>
        <w:t>Το προϊόν το οποίο παρουσιάζω αποτελεί έργο αποκλειστικά δικής μου ιδέας και δημιουργίας ή/και της ομάδα</w:t>
      </w:r>
      <w:bookmarkStart w:id="0" w:name="_GoBack"/>
      <w:bookmarkEnd w:id="0"/>
      <w:r w:rsidRPr="00A869E3">
        <w:rPr>
          <w:sz w:val="22"/>
          <w:szCs w:val="22"/>
        </w:rPr>
        <w:t>ς μου και δεν αποτελεί προϊόν κλοπής ή αντιγραφής από πρωτότυπο αυθεντικό προϊόν που αποτελεί προσβολή του δικαιώματος πνευματικής ιδιοκτησίας και συγγενικών δικαιωμάτων</w:t>
      </w:r>
    </w:p>
    <w:p w:rsidR="00953CC8" w:rsidRPr="00A869E3" w:rsidRDefault="00953CC8" w:rsidP="00A869E3">
      <w:pPr>
        <w:pStyle w:val="ListParagraph"/>
        <w:numPr>
          <w:ilvl w:val="0"/>
          <w:numId w:val="2"/>
        </w:numPr>
        <w:suppressAutoHyphens w:val="0"/>
        <w:spacing w:before="0" w:line="240" w:lineRule="atLeast"/>
        <w:textAlignment w:val="baseline"/>
        <w:rPr>
          <w:sz w:val="22"/>
          <w:szCs w:val="22"/>
        </w:rPr>
      </w:pPr>
      <w:r w:rsidRPr="00A869E3">
        <w:rPr>
          <w:sz w:val="22"/>
          <w:szCs w:val="22"/>
        </w:rPr>
        <w:t>Είμαι ο κάτοχος των πνευματικών δικαιωμάτων του πρωτότυπου αυτού έργου και δεν  προσβάλει τα πνευματικά δικαιώματα τρίτων.</w:t>
      </w:r>
    </w:p>
    <w:p w:rsidR="00953CC8" w:rsidRPr="00A869E3" w:rsidRDefault="00953CC8" w:rsidP="00A869E3">
      <w:pPr>
        <w:pStyle w:val="ListParagraph"/>
        <w:numPr>
          <w:ilvl w:val="0"/>
          <w:numId w:val="2"/>
        </w:numPr>
        <w:suppressAutoHyphens w:val="0"/>
        <w:spacing w:before="0" w:line="240" w:lineRule="atLeast"/>
        <w:rPr>
          <w:sz w:val="22"/>
          <w:szCs w:val="22"/>
        </w:rPr>
      </w:pPr>
      <w:r w:rsidRPr="00A869E3">
        <w:rPr>
          <w:sz w:val="22"/>
          <w:szCs w:val="22"/>
        </w:rPr>
        <w:t>Αποδέχομαι, ο ψηφιακός πρωταθλητής μπορεί, χωρίς να αλλάξει το έργο να το διαθέσει σε ηλεκτρονική μορφή, να το αντιγράψει σε οποιοδήποτε μέσο ή/και σε οποιοδήποτε μορφότυπο καθώς και να κρατά περισσότερα από ένα αντίγραφα για λόγους αξιολόγησης, συντήρησης και ασφάλειας.</w:t>
      </w:r>
    </w:p>
    <w:p w:rsidR="00953CC8" w:rsidRPr="00A869E3" w:rsidRDefault="00953CC8" w:rsidP="00A869E3">
      <w:pPr>
        <w:pStyle w:val="ListParagraph"/>
        <w:numPr>
          <w:ilvl w:val="0"/>
          <w:numId w:val="2"/>
        </w:numPr>
        <w:ind w:left="1134"/>
        <w:jc w:val="left"/>
        <w:rPr>
          <w:sz w:val="22"/>
          <w:szCs w:val="22"/>
        </w:rPr>
      </w:pPr>
      <w:r w:rsidRPr="00A869E3">
        <w:rPr>
          <w:sz w:val="22"/>
          <w:szCs w:val="22"/>
        </w:rPr>
        <w:t>Είμαι ενήμερος/η για τον νόμο περί πνευματικής ιδιοκτησίας και συγγενικών δικαιωμάτων.</w:t>
      </w:r>
    </w:p>
    <w:p w:rsidR="00953CC8" w:rsidRPr="00A869E3" w:rsidRDefault="00953CC8" w:rsidP="00A869E3">
      <w:pPr>
        <w:pStyle w:val="ListParagraph"/>
        <w:numPr>
          <w:ilvl w:val="0"/>
          <w:numId w:val="2"/>
        </w:numPr>
        <w:ind w:left="1134"/>
        <w:jc w:val="left"/>
        <w:rPr>
          <w:sz w:val="22"/>
          <w:szCs w:val="22"/>
        </w:rPr>
      </w:pPr>
      <w:r w:rsidRPr="00A869E3">
        <w:rPr>
          <w:sz w:val="22"/>
          <w:szCs w:val="22"/>
        </w:rPr>
        <w:t>Αποδέχομαι τη διασταύρωση των στοιχείων που δηλώνονται στο έντυπο υποβολής της πρότασης</w:t>
      </w:r>
    </w:p>
    <w:p w:rsidR="00953CC8" w:rsidRPr="00A869E3" w:rsidRDefault="00953CC8" w:rsidP="00C649AE">
      <w:pPr>
        <w:pStyle w:val="ListParagraph"/>
        <w:numPr>
          <w:ilvl w:val="0"/>
          <w:numId w:val="2"/>
        </w:numPr>
        <w:ind w:left="1134"/>
        <w:jc w:val="left"/>
        <w:rPr>
          <w:sz w:val="22"/>
          <w:szCs w:val="22"/>
        </w:rPr>
      </w:pPr>
      <w:r w:rsidRPr="00A869E3">
        <w:rPr>
          <w:sz w:val="22"/>
          <w:szCs w:val="22"/>
        </w:rPr>
        <w:t>Τα πιο πάνω στοιχεία που έχω δηλώσει είναι αληθή.</w:t>
      </w:r>
    </w:p>
    <w:p w:rsidR="00953CC8" w:rsidRPr="00A869E3" w:rsidRDefault="00953CC8" w:rsidP="00ED6C25">
      <w:pPr>
        <w:ind w:left="709"/>
        <w:jc w:val="left"/>
        <w:rPr>
          <w:sz w:val="22"/>
          <w:szCs w:val="22"/>
        </w:rPr>
      </w:pPr>
    </w:p>
    <w:p w:rsidR="00953CC8" w:rsidRPr="00A869E3" w:rsidRDefault="00953CC8" w:rsidP="00ED6C25">
      <w:pPr>
        <w:ind w:left="709"/>
        <w:jc w:val="left"/>
        <w:rPr>
          <w:sz w:val="22"/>
          <w:szCs w:val="22"/>
        </w:rPr>
      </w:pPr>
    </w:p>
    <w:p w:rsidR="00953CC8" w:rsidRPr="00A869E3" w:rsidRDefault="00953CC8" w:rsidP="00483A2E">
      <w:pPr>
        <w:ind w:left="709"/>
        <w:rPr>
          <w:sz w:val="22"/>
          <w:szCs w:val="22"/>
          <w:u w:val="single"/>
        </w:rPr>
      </w:pPr>
      <w:r w:rsidRPr="00A869E3">
        <w:rPr>
          <w:sz w:val="22"/>
          <w:szCs w:val="22"/>
        </w:rPr>
        <w:t xml:space="preserve">Υπογραφή:   </w:t>
      </w:r>
      <w:r w:rsidRPr="00A869E3">
        <w:rPr>
          <w:sz w:val="22"/>
          <w:szCs w:val="22"/>
          <w:u w:val="single"/>
        </w:rPr>
        <w:tab/>
      </w:r>
      <w:r w:rsidRPr="00A869E3">
        <w:rPr>
          <w:sz w:val="22"/>
          <w:szCs w:val="22"/>
          <w:u w:val="single"/>
        </w:rPr>
        <w:tab/>
      </w:r>
      <w:r w:rsidRPr="00A869E3">
        <w:rPr>
          <w:sz w:val="22"/>
          <w:szCs w:val="22"/>
          <w:u w:val="single"/>
        </w:rPr>
        <w:tab/>
      </w:r>
    </w:p>
    <w:p w:rsidR="00953CC8" w:rsidRPr="00A869E3" w:rsidRDefault="00953CC8">
      <w:pPr>
        <w:rPr>
          <w:sz w:val="22"/>
          <w:szCs w:val="22"/>
        </w:rPr>
      </w:pPr>
    </w:p>
    <w:sectPr w:rsidR="00953CC8" w:rsidRPr="00A869E3" w:rsidSect="006237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1AAF6A99"/>
    <w:multiLevelType w:val="hybridMultilevel"/>
    <w:tmpl w:val="57048FCA"/>
    <w:lvl w:ilvl="0" w:tplc="EDC67EB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37E3"/>
    <w:rsid w:val="000B4CC4"/>
    <w:rsid w:val="00165280"/>
    <w:rsid w:val="003B6768"/>
    <w:rsid w:val="00483A2E"/>
    <w:rsid w:val="004F7E8D"/>
    <w:rsid w:val="005949D3"/>
    <w:rsid w:val="006237E3"/>
    <w:rsid w:val="006A7EDF"/>
    <w:rsid w:val="006F5191"/>
    <w:rsid w:val="00836743"/>
    <w:rsid w:val="00883B6A"/>
    <w:rsid w:val="00953CC8"/>
    <w:rsid w:val="00957CB8"/>
    <w:rsid w:val="00A869E3"/>
    <w:rsid w:val="00C33732"/>
    <w:rsid w:val="00C649AE"/>
    <w:rsid w:val="00D14D53"/>
    <w:rsid w:val="00D238F2"/>
    <w:rsid w:val="00D95751"/>
    <w:rsid w:val="00ED6C25"/>
    <w:rsid w:val="00F53BA4"/>
    <w:rsid w:val="00F73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6237E3"/>
    <w:pPr>
      <w:suppressAutoHyphens/>
      <w:spacing w:before="17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uiPriority w:val="99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uiPriority w:val="99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uiPriority w:val="99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uiPriority w:val="99"/>
    <w:qFormat/>
    <w:rsid w:val="006237E3"/>
    <w:pPr>
      <w:keepNext/>
      <w:numPr>
        <w:ilvl w:val="3"/>
        <w:numId w:val="1"/>
      </w:numPr>
      <w:spacing w:before="0" w:after="113"/>
      <w:ind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uiPriority w:val="99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uiPriority w:val="99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uiPriority w:val="99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uiPriority w:val="99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uiPriority w:val="99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237E3"/>
    <w:rPr>
      <w:rFonts w:eastAsia="Times New Roman" w:cs="Arial"/>
      <w:b/>
      <w:kern w:val="1"/>
      <w:sz w:val="20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237E3"/>
    <w:rPr>
      <w:rFonts w:eastAsia="Times New Roman" w:cs="Arial"/>
      <w:b/>
      <w:color w:val="000000"/>
      <w:kern w:val="1"/>
      <w:sz w:val="20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237E3"/>
    <w:rPr>
      <w:rFonts w:eastAsia="Times New Roman" w:cs="Arial"/>
      <w:b/>
      <w:color w:val="000000"/>
      <w:kern w:val="1"/>
      <w:sz w:val="20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237E3"/>
    <w:rPr>
      <w:rFonts w:eastAsia="Times New Roman" w:cs="Wingdings"/>
      <w:b/>
      <w:color w:val="000000"/>
      <w:kern w:val="1"/>
      <w:sz w:val="20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237E3"/>
    <w:rPr>
      <w:rFonts w:ascii="Tahoma" w:hAnsi="Tahoma" w:cs="Wingdings"/>
      <w:b/>
      <w:color w:val="000000"/>
      <w:kern w:val="1"/>
      <w:sz w:val="20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237E3"/>
    <w:rPr>
      <w:rFonts w:ascii="Tahoma" w:hAnsi="Tahoma" w:cs="Tahoma"/>
      <w:b/>
      <w:color w:val="000000"/>
      <w:kern w:val="1"/>
      <w:sz w:val="20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6237E3"/>
    <w:rPr>
      <w:rFonts w:ascii="Tahoma" w:hAnsi="Tahoma" w:cs="Tahoma"/>
      <w:b/>
      <w:kern w:val="1"/>
      <w:sz w:val="20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6237E3"/>
    <w:rPr>
      <w:rFonts w:eastAsia="Times New Roman" w:cs="Arial"/>
      <w:i/>
      <w:caps/>
      <w:kern w:val="1"/>
      <w:sz w:val="20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6237E3"/>
    <w:rPr>
      <w:rFonts w:eastAsia="Times New Roman" w:cs="Arial"/>
      <w:b/>
      <w:i/>
      <w:caps/>
      <w:kern w:val="1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237E3"/>
    <w:rPr>
      <w:rFonts w:eastAsia="Times New Roman" w:cs="Arial"/>
      <w:kern w:val="1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F7E8D"/>
    <w:rPr>
      <w:rFonts w:ascii="Tahoma" w:hAnsi="Tahoma" w:cs="Tahoma"/>
      <w:kern w:val="1"/>
      <w:sz w:val="16"/>
      <w:szCs w:val="16"/>
      <w:lang w:eastAsia="zh-CN"/>
    </w:rPr>
  </w:style>
  <w:style w:type="paragraph" w:styleId="ListParagraph">
    <w:name w:val="List Paragraph"/>
    <w:basedOn w:val="Normal"/>
    <w:uiPriority w:val="99"/>
    <w:qFormat/>
    <w:rsid w:val="00ED6C2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uiPriority w:val="99"/>
    <w:rsid w:val="00ED6C25"/>
    <w:rPr>
      <w:rFonts w:cs="Times New Roman"/>
    </w:rPr>
  </w:style>
  <w:style w:type="paragraph" w:styleId="NormalWeb">
    <w:name w:val="Normal (Web)"/>
    <w:basedOn w:val="Normal"/>
    <w:uiPriority w:val="99"/>
    <w:semiHidden/>
    <w:rsid w:val="00ED6C2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50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0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05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05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0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187</Words>
  <Characters>1070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Kleanthis Kleanthous</dc:creator>
  <cp:keywords/>
  <dc:description/>
  <cp:lastModifiedBy>Cyprus University of Technology</cp:lastModifiedBy>
  <cp:revision>2</cp:revision>
  <dcterms:created xsi:type="dcterms:W3CDTF">2015-01-26T07:20:00Z</dcterms:created>
  <dcterms:modified xsi:type="dcterms:W3CDTF">2015-01-26T07:20:00Z</dcterms:modified>
</cp:coreProperties>
</file>